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28BF9" w14:textId="2FD0D26C" w:rsidR="00101239" w:rsidRPr="00AA34D7" w:rsidRDefault="00DA49E0" w:rsidP="00101239">
      <w:pPr>
        <w:spacing w:before="0" w:after="0" w:line="240" w:lineRule="auto"/>
        <w:ind w:right="237"/>
        <w:rPr>
          <w:sz w:val="22"/>
          <w:szCs w:val="22"/>
        </w:rPr>
      </w:pPr>
      <w:r w:rsidRPr="00AA34D7">
        <w:rPr>
          <w:sz w:val="22"/>
          <w:szCs w:val="22"/>
        </w:rPr>
        <w:t xml:space="preserve">Guatemala </w:t>
      </w:r>
      <w:permStart w:id="169545928" w:edGrp="everyone"/>
      <w:r w:rsidRPr="00AA34D7">
        <w:rPr>
          <w:sz w:val="22"/>
          <w:szCs w:val="22"/>
        </w:rPr>
        <w:t xml:space="preserve">__ </w:t>
      </w:r>
      <w:permEnd w:id="169545928"/>
      <w:r w:rsidRPr="00AA34D7">
        <w:rPr>
          <w:sz w:val="22"/>
          <w:szCs w:val="22"/>
        </w:rPr>
        <w:t xml:space="preserve">de </w:t>
      </w:r>
      <w:permStart w:id="304556248" w:edGrp="everyone"/>
      <w:r w:rsidRPr="00AA34D7">
        <w:rPr>
          <w:sz w:val="22"/>
          <w:szCs w:val="22"/>
        </w:rPr>
        <w:t xml:space="preserve">_______ </w:t>
      </w:r>
      <w:permEnd w:id="304556248"/>
      <w:r w:rsidRPr="00AA34D7">
        <w:rPr>
          <w:sz w:val="22"/>
          <w:szCs w:val="22"/>
        </w:rPr>
        <w:t>202</w:t>
      </w:r>
      <w:permStart w:id="1228279466" w:edGrp="everyone"/>
      <w:r w:rsidR="0009383F">
        <w:rPr>
          <w:sz w:val="22"/>
          <w:szCs w:val="22"/>
        </w:rPr>
        <w:t>__</w:t>
      </w:r>
      <w:permEnd w:id="1228279466"/>
      <w:r w:rsidR="002C068A">
        <w:rPr>
          <w:sz w:val="22"/>
          <w:szCs w:val="22"/>
        </w:rPr>
        <w:tab/>
      </w:r>
      <w:r w:rsidR="002C068A">
        <w:rPr>
          <w:sz w:val="22"/>
          <w:szCs w:val="22"/>
        </w:rPr>
        <w:tab/>
      </w:r>
      <w:r w:rsidR="002C068A">
        <w:rPr>
          <w:sz w:val="22"/>
          <w:szCs w:val="22"/>
        </w:rPr>
        <w:tab/>
      </w:r>
      <w:r w:rsidR="002C068A">
        <w:rPr>
          <w:sz w:val="22"/>
          <w:szCs w:val="22"/>
        </w:rPr>
        <w:tab/>
      </w:r>
      <w:r w:rsidR="002C068A">
        <w:rPr>
          <w:sz w:val="22"/>
          <w:szCs w:val="22"/>
        </w:rPr>
        <w:tab/>
        <w:t xml:space="preserve">         </w:t>
      </w:r>
      <w:r w:rsidR="002C068A" w:rsidRPr="002C068A">
        <w:rPr>
          <w:b/>
          <w:bCs/>
          <w:sz w:val="22"/>
          <w:szCs w:val="22"/>
        </w:rPr>
        <w:t xml:space="preserve">Uso exclusivo </w:t>
      </w:r>
      <w:r w:rsidR="002C068A">
        <w:rPr>
          <w:b/>
          <w:bCs/>
          <w:sz w:val="22"/>
          <w:szCs w:val="22"/>
        </w:rPr>
        <w:t xml:space="preserve">de </w:t>
      </w:r>
      <w:r w:rsidR="002C068A" w:rsidRPr="002C068A">
        <w:rPr>
          <w:b/>
          <w:bCs/>
          <w:sz w:val="22"/>
          <w:szCs w:val="22"/>
        </w:rPr>
        <w:t>FHA</w:t>
      </w: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555"/>
        <w:gridCol w:w="1314"/>
      </w:tblGrid>
      <w:tr w:rsidR="00101239" w14:paraId="6E88B847" w14:textId="77777777" w:rsidTr="00101239">
        <w:trPr>
          <w:trHeight w:val="257"/>
          <w:jc w:val="right"/>
        </w:trPr>
        <w:tc>
          <w:tcPr>
            <w:tcW w:w="1555" w:type="dxa"/>
          </w:tcPr>
          <w:p w14:paraId="66CAC9E7" w14:textId="294E2A87" w:rsidR="00101239" w:rsidRDefault="00101239" w:rsidP="00101239">
            <w:pPr>
              <w:spacing w:before="0"/>
              <w:ind w:right="23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Cuenta No.</w:t>
            </w:r>
          </w:p>
        </w:tc>
        <w:tc>
          <w:tcPr>
            <w:tcW w:w="1314" w:type="dxa"/>
          </w:tcPr>
          <w:p w14:paraId="0CB09D21" w14:textId="77777777" w:rsidR="00101239" w:rsidRDefault="00101239" w:rsidP="00101239">
            <w:pPr>
              <w:spacing w:before="0"/>
              <w:ind w:right="237"/>
              <w:rPr>
                <w:sz w:val="22"/>
                <w:szCs w:val="22"/>
              </w:rPr>
            </w:pPr>
          </w:p>
        </w:tc>
      </w:tr>
    </w:tbl>
    <w:p w14:paraId="54DFBC48" w14:textId="3A146845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 xml:space="preserve">Señores </w:t>
      </w:r>
    </w:p>
    <w:p w14:paraId="57267F74" w14:textId="2164D213" w:rsidR="00DA49E0" w:rsidRPr="00AA34D7" w:rsidRDefault="00DA49E0" w:rsidP="00DA49E0">
      <w:pPr>
        <w:spacing w:before="0" w:after="0" w:line="240" w:lineRule="auto"/>
        <w:rPr>
          <w:b/>
          <w:bCs/>
          <w:sz w:val="22"/>
          <w:szCs w:val="22"/>
        </w:rPr>
      </w:pPr>
      <w:r w:rsidRPr="00AA34D7">
        <w:rPr>
          <w:b/>
          <w:bCs/>
          <w:sz w:val="22"/>
          <w:szCs w:val="22"/>
        </w:rPr>
        <w:t>Instituto de Fomento de Hipotecas Aseguradas</w:t>
      </w:r>
      <w:r w:rsidR="00DE50DA" w:rsidRPr="00AA34D7">
        <w:rPr>
          <w:b/>
          <w:bCs/>
          <w:sz w:val="22"/>
          <w:szCs w:val="22"/>
        </w:rPr>
        <w:t xml:space="preserve"> -FHA-</w:t>
      </w:r>
    </w:p>
    <w:p w14:paraId="25572609" w14:textId="228E2073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Presente</w:t>
      </w:r>
    </w:p>
    <w:p w14:paraId="417FA1FC" w14:textId="587621F4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</w:p>
    <w:p w14:paraId="47016C93" w14:textId="6DC8AE3B" w:rsidR="00DA49E0" w:rsidRPr="00AA34D7" w:rsidRDefault="00DA49E0" w:rsidP="00DE50DA">
      <w:pPr>
        <w:spacing w:before="0" w:after="0" w:line="240" w:lineRule="auto"/>
        <w:jc w:val="both"/>
        <w:rPr>
          <w:sz w:val="22"/>
          <w:szCs w:val="22"/>
        </w:rPr>
      </w:pPr>
      <w:r w:rsidRPr="00AA34D7">
        <w:rPr>
          <w:sz w:val="22"/>
          <w:szCs w:val="22"/>
        </w:rPr>
        <w:t xml:space="preserve">Por medio </w:t>
      </w:r>
      <w:r w:rsidR="00DE50DA" w:rsidRPr="00AA34D7">
        <w:rPr>
          <w:sz w:val="22"/>
          <w:szCs w:val="22"/>
        </w:rPr>
        <w:t xml:space="preserve">de la presente </w:t>
      </w:r>
      <w:r w:rsidRPr="00AA34D7">
        <w:rPr>
          <w:sz w:val="22"/>
          <w:szCs w:val="22"/>
        </w:rPr>
        <w:t xml:space="preserve">solicitamos la </w:t>
      </w:r>
      <w:r w:rsidR="00600EB0" w:rsidRPr="00AA34D7">
        <w:rPr>
          <w:sz w:val="22"/>
          <w:szCs w:val="22"/>
          <w:u w:val="single"/>
        </w:rPr>
        <w:t>APERTURA</w:t>
      </w:r>
      <w:r w:rsidR="00600EB0" w:rsidRPr="00AA34D7">
        <w:rPr>
          <w:sz w:val="22"/>
          <w:szCs w:val="22"/>
        </w:rPr>
        <w:t xml:space="preserve"> </w:t>
      </w:r>
      <w:r w:rsidRPr="00AA34D7">
        <w:rPr>
          <w:sz w:val="22"/>
          <w:szCs w:val="22"/>
        </w:rPr>
        <w:t>de la</w:t>
      </w:r>
      <w:r w:rsidR="00F96193">
        <w:rPr>
          <w:sz w:val="22"/>
          <w:szCs w:val="22"/>
        </w:rPr>
        <w:t xml:space="preserve"> </w:t>
      </w:r>
      <w:r w:rsidRPr="00AA34D7">
        <w:rPr>
          <w:sz w:val="22"/>
          <w:szCs w:val="22"/>
        </w:rPr>
        <w:t xml:space="preserve">cuenta para </w:t>
      </w:r>
      <w:r w:rsidR="008C4662" w:rsidRPr="00AA34D7">
        <w:rPr>
          <w:b/>
          <w:bCs/>
          <w:sz w:val="22"/>
          <w:szCs w:val="22"/>
        </w:rPr>
        <w:t xml:space="preserve">COBRO DE </w:t>
      </w:r>
      <w:permStart w:id="1304039446" w:edGrp="everyone"/>
      <w:r w:rsidR="00DE0A1C">
        <w:rPr>
          <w:b/>
          <w:bCs/>
          <w:sz w:val="22"/>
          <w:szCs w:val="22"/>
        </w:rPr>
        <w:t>____________</w:t>
      </w:r>
      <w:r w:rsidR="00DE50DA" w:rsidRPr="00AA34D7">
        <w:rPr>
          <w:sz w:val="22"/>
          <w:szCs w:val="22"/>
        </w:rPr>
        <w:t xml:space="preserve">, </w:t>
      </w:r>
      <w:permEnd w:id="1304039446"/>
      <w:r w:rsidR="00DE50DA" w:rsidRPr="00AA34D7">
        <w:rPr>
          <w:sz w:val="22"/>
          <w:szCs w:val="22"/>
        </w:rPr>
        <w:t>los datos son los siguientes:</w:t>
      </w:r>
    </w:p>
    <w:p w14:paraId="6DA214B0" w14:textId="77777777" w:rsidR="00DA49E0" w:rsidRPr="00AC66D0" w:rsidRDefault="00DA49E0" w:rsidP="00DA49E0">
      <w:pPr>
        <w:spacing w:before="0" w:after="0" w:line="240" w:lineRule="auto"/>
        <w:rPr>
          <w:sz w:val="10"/>
          <w:szCs w:val="10"/>
        </w:rPr>
      </w:pPr>
    </w:p>
    <w:tbl>
      <w:tblPr>
        <w:tblStyle w:val="Tablaconcuadrcula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738"/>
        <w:gridCol w:w="752"/>
        <w:gridCol w:w="2038"/>
      </w:tblGrid>
      <w:tr w:rsidR="00DA49E0" w:rsidRPr="00AA34D7" w14:paraId="3C21978D" w14:textId="77777777" w:rsidTr="00670957">
        <w:trPr>
          <w:trHeight w:val="29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2DC6BBDB" w14:textId="77777777" w:rsidR="00DA49E0" w:rsidRPr="00AA34D7" w:rsidRDefault="00DA49E0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Proyecto</w:t>
            </w:r>
          </w:p>
        </w:tc>
      </w:tr>
      <w:tr w:rsidR="009A1208" w:rsidRPr="00AA34D7" w14:paraId="503307F6" w14:textId="77777777" w:rsidTr="00670957">
        <w:trPr>
          <w:trHeight w:val="291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D1A3" w14:textId="77777777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971724840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A5D1E" w14:textId="5E224D80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15C3C68B" w14:textId="77777777" w:rsidTr="00670957">
        <w:trPr>
          <w:trHeight w:val="276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4DD2" w14:textId="77777777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1960980602" w:edGrp="everyone" w:colFirst="1" w:colLast="1"/>
            <w:permEnd w:id="971724840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748E1" w14:textId="3BFE623B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4B89AE92" w14:textId="77777777" w:rsidTr="00670957">
        <w:trPr>
          <w:trHeight w:val="295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7E11" w14:textId="77777777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1009280311" w:edGrp="everyone" w:colFirst="1" w:colLast="1"/>
            <w:permEnd w:id="1960980602"/>
            <w:r w:rsidRPr="00AA34D7">
              <w:rPr>
                <w:sz w:val="22"/>
                <w:szCs w:val="22"/>
              </w:rPr>
              <w:t>Razón Social del Acreedor Hipotecario: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51529" w14:textId="3F195A2D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permEnd w:id="1009280311"/>
      <w:tr w:rsidR="00DA49E0" w:rsidRPr="00AA34D7" w14:paraId="40DDCE1D" w14:textId="77777777" w:rsidTr="00670957">
        <w:trPr>
          <w:trHeight w:val="29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59A2427E" w14:textId="77777777" w:rsidR="00DA49E0" w:rsidRPr="00AA34D7" w:rsidRDefault="00DA49E0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Promotor</w:t>
            </w:r>
          </w:p>
        </w:tc>
      </w:tr>
      <w:tr w:rsidR="009A1208" w:rsidRPr="00AA34D7" w14:paraId="1345E1F9" w14:textId="77777777" w:rsidTr="00670957">
        <w:trPr>
          <w:trHeight w:val="291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0F6C" w14:textId="77777777" w:rsidR="00DA49E0" w:rsidRPr="00AA34D7" w:rsidRDefault="00DA49E0" w:rsidP="0060687E">
            <w:pPr>
              <w:pStyle w:val="Sangranormal"/>
              <w:spacing w:before="0"/>
              <w:ind w:left="34"/>
              <w:rPr>
                <w:sz w:val="22"/>
                <w:szCs w:val="22"/>
              </w:rPr>
            </w:pPr>
            <w:permStart w:id="457145773" w:edGrp="everyone" w:colFirst="1" w:colLast="1"/>
            <w:r w:rsidRPr="00AA34D7">
              <w:rPr>
                <w:sz w:val="22"/>
                <w:szCs w:val="22"/>
              </w:rPr>
              <w:t>Razón Social: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15063" w14:textId="0992D982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531BC729" w14:textId="77777777" w:rsidTr="00670957">
        <w:trPr>
          <w:trHeight w:val="291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D888" w14:textId="77777777" w:rsidR="00DA49E0" w:rsidRPr="00AA34D7" w:rsidRDefault="00DA49E0" w:rsidP="0060687E">
            <w:pPr>
              <w:pStyle w:val="Sangranormal"/>
              <w:spacing w:before="0"/>
              <w:ind w:left="34"/>
              <w:rPr>
                <w:sz w:val="22"/>
                <w:szCs w:val="22"/>
              </w:rPr>
            </w:pPr>
            <w:permStart w:id="952442339" w:edGrp="everyone" w:colFirst="1" w:colLast="1"/>
            <w:permEnd w:id="457145773"/>
            <w:r w:rsidRPr="00AA34D7">
              <w:rPr>
                <w:sz w:val="22"/>
                <w:szCs w:val="22"/>
              </w:rPr>
              <w:t>Dirección Fiscal: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1D9C3" w14:textId="4F68B4BB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09383F" w:rsidRPr="00AA34D7" w14:paraId="563A150A" w14:textId="77777777" w:rsidTr="00670957">
        <w:trPr>
          <w:trHeight w:val="291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6939" w14:textId="41600EAE" w:rsidR="0009383F" w:rsidRPr="00AA34D7" w:rsidRDefault="0009383F" w:rsidP="0009383F">
            <w:pPr>
              <w:pStyle w:val="Sangranormal"/>
              <w:spacing w:before="0"/>
              <w:ind w:left="34"/>
              <w:jc w:val="both"/>
              <w:rPr>
                <w:sz w:val="22"/>
                <w:szCs w:val="22"/>
              </w:rPr>
            </w:pPr>
            <w:permStart w:id="1372332406" w:edGrp="everyone" w:colFirst="1" w:colLast="1"/>
            <w:permEnd w:id="952442339"/>
            <w:r>
              <w:rPr>
                <w:sz w:val="22"/>
                <w:szCs w:val="22"/>
              </w:rPr>
              <w:t>Dirección para recibir notificaciones: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16270" w14:textId="1057307E" w:rsidR="0009383F" w:rsidRPr="00AA34D7" w:rsidRDefault="0009383F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DE50DA" w:rsidRPr="00AA34D7" w14:paraId="23851575" w14:textId="77777777" w:rsidTr="00670957">
        <w:trPr>
          <w:trHeight w:val="328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4802" w14:textId="44D4FA72" w:rsidR="00DA49E0" w:rsidRPr="00AA34D7" w:rsidRDefault="00DA49E0" w:rsidP="0060687E">
            <w:pPr>
              <w:pStyle w:val="Sangranormal"/>
              <w:spacing w:before="0"/>
              <w:ind w:left="34"/>
              <w:rPr>
                <w:sz w:val="22"/>
                <w:szCs w:val="22"/>
              </w:rPr>
            </w:pPr>
            <w:permStart w:id="168368502" w:edGrp="everyone" w:colFirst="3" w:colLast="3"/>
            <w:permStart w:id="313008543" w:edGrp="everyone" w:colFirst="1" w:colLast="1"/>
            <w:permEnd w:id="1372332406"/>
            <w:r w:rsidRPr="00AA34D7">
              <w:rPr>
                <w:sz w:val="22"/>
                <w:szCs w:val="22"/>
              </w:rPr>
              <w:t>Teléfono:</w:t>
            </w:r>
          </w:p>
        </w:tc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E3B65F1" w14:textId="2177A1DA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bottom"/>
          </w:tcPr>
          <w:p w14:paraId="47C2BA13" w14:textId="42492C5A" w:rsidR="00DA49E0" w:rsidRPr="00AA34D7" w:rsidRDefault="000D1300" w:rsidP="009A1208">
            <w:pPr>
              <w:spacing w:before="0"/>
              <w:jc w:val="center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N</w:t>
            </w:r>
            <w:r w:rsidR="002F47E3" w:rsidRPr="00AA34D7">
              <w:rPr>
                <w:sz w:val="22"/>
                <w:szCs w:val="22"/>
              </w:rPr>
              <w:t>IT</w:t>
            </w:r>
            <w:r w:rsidR="00DA49E0" w:rsidRPr="00AA34D7">
              <w:rPr>
                <w:sz w:val="22"/>
                <w:szCs w:val="22"/>
              </w:rPr>
              <w:t>:</w:t>
            </w: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9378F" w14:textId="405C8A79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670957" w:rsidRPr="00AA34D7" w14:paraId="6B24D74D" w14:textId="77777777" w:rsidTr="00670957">
        <w:trPr>
          <w:trHeight w:val="328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B9D2" w14:textId="67C25796" w:rsidR="00670957" w:rsidRPr="00AA34D7" w:rsidRDefault="00670957" w:rsidP="00670957">
            <w:pPr>
              <w:pStyle w:val="Sangranormal"/>
              <w:spacing w:before="0"/>
              <w:ind w:left="34"/>
              <w:jc w:val="both"/>
              <w:rPr>
                <w:sz w:val="22"/>
                <w:szCs w:val="22"/>
              </w:rPr>
            </w:pPr>
            <w:permStart w:id="75706010" w:edGrp="everyone" w:colFirst="1" w:colLast="1"/>
            <w:permEnd w:id="168368502"/>
            <w:permEnd w:id="313008543"/>
            <w:r w:rsidRPr="00AA34D7">
              <w:rPr>
                <w:sz w:val="22"/>
                <w:szCs w:val="22"/>
              </w:rPr>
              <w:t>Usuario registrado en /SistemaCuentaHabientes:</w:t>
            </w:r>
          </w:p>
        </w:tc>
        <w:tc>
          <w:tcPr>
            <w:tcW w:w="2954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3FA35" w14:textId="7C6FE20E" w:rsidR="00670957" w:rsidRPr="006230D4" w:rsidRDefault="00670957" w:rsidP="00670957">
            <w:pPr>
              <w:spacing w:before="0"/>
              <w:rPr>
                <w:color w:val="BFBFBF" w:themeColor="background1" w:themeShade="BF"/>
                <w:sz w:val="18"/>
                <w:szCs w:val="18"/>
              </w:rPr>
            </w:pPr>
            <w:r>
              <w:rPr>
                <w:color w:val="BFBFBF" w:themeColor="background1" w:themeShade="BF"/>
                <w:sz w:val="18"/>
                <w:szCs w:val="18"/>
              </w:rPr>
              <w:t xml:space="preserve">Ingresar a </w:t>
            </w:r>
            <w:hyperlink r:id="rId11" w:history="1">
              <w:r w:rsidRPr="00D810B7">
                <w:rPr>
                  <w:rStyle w:val="Hipervnculo"/>
                  <w:color w:val="9A4168" w:themeColor="hyperlink" w:themeShade="BF"/>
                  <w:sz w:val="18"/>
                  <w:szCs w:val="18"/>
                </w:rPr>
                <w:t>https://www.fha.com.gt/SistemaCuentaHabientes/login</w:t>
              </w:r>
            </w:hyperlink>
            <w:r>
              <w:rPr>
                <w:color w:val="BFBFBF" w:themeColor="background1" w:themeShade="BF"/>
                <w:sz w:val="18"/>
                <w:szCs w:val="18"/>
              </w:rPr>
              <w:t xml:space="preserve"> y crear usuario. 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Especificar:</w:t>
            </w:r>
          </w:p>
          <w:p w14:paraId="1552A1E4" w14:textId="524542C3" w:rsidR="00670957" w:rsidRPr="006230D4" w:rsidRDefault="00670957" w:rsidP="00670957">
            <w:pPr>
              <w:spacing w:before="0"/>
              <w:rPr>
                <w:color w:val="BFBFBF" w:themeColor="background1" w:themeShade="BF"/>
                <w:sz w:val="18"/>
                <w:szCs w:val="18"/>
              </w:rPr>
            </w:pPr>
            <w:r>
              <w:rPr>
                <w:color w:val="BFBFBF" w:themeColor="background1" w:themeShade="BF"/>
                <w:sz w:val="18"/>
                <w:szCs w:val="18"/>
              </w:rPr>
              <w:t>1.N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ombre y Apellido:</w:t>
            </w:r>
          </w:p>
          <w:p w14:paraId="61AAA911" w14:textId="7FA72DE4" w:rsidR="00670957" w:rsidRPr="00AA34D7" w:rsidRDefault="00670957" w:rsidP="00670957">
            <w:pPr>
              <w:spacing w:before="0"/>
              <w:rPr>
                <w:sz w:val="22"/>
                <w:szCs w:val="22"/>
              </w:rPr>
            </w:pPr>
            <w:r>
              <w:rPr>
                <w:color w:val="BFBFBF" w:themeColor="background1" w:themeShade="BF"/>
                <w:sz w:val="18"/>
                <w:szCs w:val="18"/>
              </w:rPr>
              <w:t>2.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Correo:</w:t>
            </w:r>
            <w:r>
              <w:rPr>
                <w:color w:val="BFBFBF" w:themeColor="background1" w:themeShade="BF"/>
                <w:sz w:val="18"/>
                <w:szCs w:val="18"/>
              </w:rPr>
              <w:t xml:space="preserve">                                                        3. 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Usuario:</w:t>
            </w:r>
          </w:p>
        </w:tc>
      </w:tr>
      <w:permEnd w:id="75706010"/>
      <w:tr w:rsidR="00670957" w:rsidRPr="00AA34D7" w14:paraId="4222215F" w14:textId="77777777" w:rsidTr="00670957">
        <w:trPr>
          <w:trHeight w:val="29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5D19CEDF" w14:textId="77777777" w:rsidR="00670957" w:rsidRPr="00AA34D7" w:rsidRDefault="00670957" w:rsidP="00670957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Contacto</w:t>
            </w:r>
          </w:p>
        </w:tc>
      </w:tr>
      <w:tr w:rsidR="00670957" w:rsidRPr="00AA34D7" w14:paraId="3E6F5380" w14:textId="77777777" w:rsidTr="00670957">
        <w:trPr>
          <w:trHeight w:val="291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039E" w14:textId="77777777" w:rsidR="00670957" w:rsidRPr="00AA34D7" w:rsidRDefault="00670957" w:rsidP="00670957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380839491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29087" w14:textId="13734016" w:rsidR="00670957" w:rsidRPr="00AA34D7" w:rsidRDefault="00670957" w:rsidP="00670957">
            <w:pPr>
              <w:spacing w:before="0"/>
              <w:rPr>
                <w:sz w:val="22"/>
                <w:szCs w:val="22"/>
              </w:rPr>
            </w:pPr>
          </w:p>
        </w:tc>
      </w:tr>
      <w:tr w:rsidR="00670957" w:rsidRPr="00AA34D7" w14:paraId="564814F9" w14:textId="77777777" w:rsidTr="00670957">
        <w:trPr>
          <w:trHeight w:val="276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21C7" w14:textId="77777777" w:rsidR="00670957" w:rsidRPr="00AA34D7" w:rsidRDefault="00670957" w:rsidP="00670957">
            <w:pPr>
              <w:spacing w:before="0"/>
              <w:jc w:val="both"/>
              <w:rPr>
                <w:sz w:val="22"/>
                <w:szCs w:val="22"/>
              </w:rPr>
            </w:pPr>
            <w:permStart w:id="561055324" w:edGrp="everyone" w:colFirst="1" w:colLast="1"/>
            <w:permEnd w:id="380839491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62C62" w14:textId="77777777" w:rsidR="00670957" w:rsidRPr="00C46D16" w:rsidRDefault="00670957" w:rsidP="00670957">
            <w:pPr>
              <w:spacing w:before="0"/>
              <w:jc w:val="both"/>
              <w:rPr>
                <w:color w:val="BFBFBF" w:themeColor="background1" w:themeShade="BF"/>
                <w:sz w:val="18"/>
                <w:szCs w:val="18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>Especificar correos para recibir notificaciones:</w:t>
            </w:r>
          </w:p>
          <w:p w14:paraId="3B31739C" w14:textId="7E736D99" w:rsidR="00670957" w:rsidRPr="00C46D16" w:rsidRDefault="00670957" w:rsidP="00670957">
            <w:pPr>
              <w:spacing w:before="0"/>
              <w:jc w:val="both"/>
              <w:rPr>
                <w:color w:val="BFBFBF" w:themeColor="background1" w:themeShade="BF"/>
                <w:sz w:val="18"/>
                <w:szCs w:val="18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1. Informes finales de inspección:</w:t>
            </w:r>
          </w:p>
          <w:p w14:paraId="732CF080" w14:textId="7FA6A0B1" w:rsidR="00670957" w:rsidRPr="00C46D16" w:rsidRDefault="00670957" w:rsidP="00670957">
            <w:pPr>
              <w:spacing w:before="0"/>
              <w:jc w:val="both"/>
              <w:rPr>
                <w:color w:val="BFBFBF" w:themeColor="background1" w:themeShade="BF"/>
                <w:sz w:val="18"/>
                <w:szCs w:val="18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2. Suspensiones o aprobaciones de expedientes:</w:t>
            </w:r>
          </w:p>
          <w:p w14:paraId="5793A5AF" w14:textId="0AAECA7A" w:rsidR="00670957" w:rsidRPr="00AA34D7" w:rsidRDefault="00670957" w:rsidP="00670957">
            <w:pPr>
              <w:spacing w:before="0"/>
              <w:rPr>
                <w:sz w:val="22"/>
                <w:szCs w:val="22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3. Emisión de Resguardos:</w:t>
            </w:r>
          </w:p>
        </w:tc>
      </w:tr>
      <w:tr w:rsidR="00670957" w:rsidRPr="00AA34D7" w14:paraId="3D475E7B" w14:textId="77777777" w:rsidTr="00670957">
        <w:trPr>
          <w:trHeight w:val="328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96B9A" w14:textId="134354C6" w:rsidR="00670957" w:rsidRPr="00AA34D7" w:rsidRDefault="00670957" w:rsidP="00670957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543492190" w:edGrp="everyone" w:colFirst="1" w:colLast="1"/>
            <w:permEnd w:id="561055324"/>
            <w:r w:rsidRPr="00AA34D7">
              <w:rPr>
                <w:sz w:val="22"/>
                <w:szCs w:val="22"/>
              </w:rPr>
              <w:t>Teléfonos: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1AFF0" w14:textId="3747ABFF" w:rsidR="00670957" w:rsidRPr="00AA34D7" w:rsidRDefault="00670957" w:rsidP="00670957">
            <w:pPr>
              <w:spacing w:before="0"/>
              <w:rPr>
                <w:sz w:val="22"/>
                <w:szCs w:val="22"/>
              </w:rPr>
            </w:pPr>
          </w:p>
        </w:tc>
      </w:tr>
      <w:permEnd w:id="543492190"/>
      <w:tr w:rsidR="00670957" w:rsidRPr="00AA34D7" w14:paraId="22C067FB" w14:textId="77777777" w:rsidTr="00670957">
        <w:trPr>
          <w:trHeight w:val="29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206D78CF" w14:textId="04395CF2" w:rsidR="00670957" w:rsidRPr="00AA34D7" w:rsidRDefault="00670957" w:rsidP="00670957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Representante Legal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670957" w:rsidRPr="00AA34D7" w14:paraId="5F42660A" w14:textId="77777777" w:rsidTr="00670957">
        <w:trPr>
          <w:trHeight w:val="291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C64D" w14:textId="77777777" w:rsidR="00670957" w:rsidRPr="00AA34D7" w:rsidRDefault="00670957" w:rsidP="00670957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390284816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141B4" w14:textId="3FCD41C1" w:rsidR="00670957" w:rsidRPr="00AA34D7" w:rsidRDefault="00670957" w:rsidP="00670957">
            <w:pPr>
              <w:spacing w:before="0"/>
              <w:rPr>
                <w:sz w:val="22"/>
                <w:szCs w:val="22"/>
              </w:rPr>
            </w:pPr>
          </w:p>
        </w:tc>
      </w:tr>
      <w:tr w:rsidR="00670957" w:rsidRPr="00AA34D7" w14:paraId="1E3DE92E" w14:textId="77777777" w:rsidTr="00670957">
        <w:trPr>
          <w:trHeight w:val="276"/>
        </w:trPr>
        <w:tc>
          <w:tcPr>
            <w:tcW w:w="2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6AB2" w14:textId="77777777" w:rsidR="00670957" w:rsidRPr="00AA34D7" w:rsidRDefault="00670957" w:rsidP="00670957">
            <w:pPr>
              <w:spacing w:before="0"/>
              <w:rPr>
                <w:sz w:val="22"/>
                <w:szCs w:val="22"/>
              </w:rPr>
            </w:pPr>
            <w:permStart w:id="625760339" w:edGrp="everyone" w:colFirst="1" w:colLast="1"/>
            <w:permEnd w:id="390284816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29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6F911" w14:textId="4444FFFA" w:rsidR="00670957" w:rsidRPr="00AA34D7" w:rsidRDefault="00670957" w:rsidP="00670957">
            <w:pPr>
              <w:spacing w:before="0"/>
              <w:rPr>
                <w:sz w:val="22"/>
                <w:szCs w:val="22"/>
              </w:rPr>
            </w:pPr>
          </w:p>
        </w:tc>
      </w:tr>
      <w:permEnd w:id="625760339"/>
    </w:tbl>
    <w:p w14:paraId="72FEA32C" w14:textId="7958953F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</w:p>
    <w:p w14:paraId="56628AF8" w14:textId="2FD71917" w:rsidR="00DE50DA" w:rsidRPr="00AA34D7" w:rsidRDefault="009A1208" w:rsidP="00DA49E0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Así mismo, s</w:t>
      </w:r>
      <w:r w:rsidR="00DE50DA" w:rsidRPr="00AA34D7">
        <w:rPr>
          <w:sz w:val="22"/>
          <w:szCs w:val="22"/>
        </w:rPr>
        <w:t>e adjunta l</w:t>
      </w:r>
      <w:r w:rsidR="000D1300" w:rsidRPr="00AA34D7">
        <w:rPr>
          <w:sz w:val="22"/>
          <w:szCs w:val="22"/>
        </w:rPr>
        <w:t>a</w:t>
      </w:r>
      <w:r w:rsidR="00DE50DA" w:rsidRPr="00AA34D7">
        <w:rPr>
          <w:sz w:val="22"/>
          <w:szCs w:val="22"/>
        </w:rPr>
        <w:t xml:space="preserve"> siguiente</w:t>
      </w:r>
      <w:r w:rsidR="000D1300" w:rsidRPr="00AA34D7">
        <w:rPr>
          <w:sz w:val="22"/>
          <w:szCs w:val="22"/>
        </w:rPr>
        <w:t xml:space="preserve"> documentación:</w:t>
      </w:r>
    </w:p>
    <w:tbl>
      <w:tblPr>
        <w:tblStyle w:val="Tablaconcuadrcula"/>
        <w:tblW w:w="94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9187"/>
      </w:tblGrid>
      <w:tr w:rsidR="000D1300" w:rsidRPr="00AA34D7" w14:paraId="69493ECD" w14:textId="77777777" w:rsidTr="007A7313">
        <w:trPr>
          <w:trHeight w:val="16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433DF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996629711" w:edGrp="everyone" w:colFirst="0" w:colLast="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1916DA9D" w14:textId="42197800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RTU del promotor</w:t>
            </w:r>
          </w:p>
        </w:tc>
      </w:tr>
      <w:tr w:rsidR="000D1300" w:rsidRPr="00AA34D7" w14:paraId="75AD7E83" w14:textId="77777777" w:rsidTr="007A7313">
        <w:trPr>
          <w:trHeight w:val="24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B2D5E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681731566" w:edGrp="everyone" w:colFirst="0" w:colLast="0"/>
            <w:permEnd w:id="996629711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74084264" w14:textId="002B5524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Documento Personal de Identificación del Representante Legal (vigente)</w:t>
            </w:r>
          </w:p>
        </w:tc>
      </w:tr>
      <w:tr w:rsidR="000D1300" w:rsidRPr="00AA34D7" w14:paraId="7361769C" w14:textId="77777777" w:rsidTr="007A7313">
        <w:trPr>
          <w:trHeight w:val="23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4692F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71305052" w:edGrp="everyone" w:colFirst="0" w:colLast="0"/>
            <w:permEnd w:id="681731566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4BA42663" w14:textId="1A9A56C6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 xml:space="preserve">Copia del Nombramiento del Representante </w:t>
            </w:r>
            <w:r w:rsidR="00987558" w:rsidRPr="00AA34D7">
              <w:rPr>
                <w:sz w:val="22"/>
                <w:szCs w:val="22"/>
              </w:rPr>
              <w:t>L</w:t>
            </w:r>
            <w:r w:rsidRPr="00AA34D7">
              <w:rPr>
                <w:sz w:val="22"/>
                <w:szCs w:val="22"/>
              </w:rPr>
              <w:t>egal (vigente)</w:t>
            </w:r>
          </w:p>
        </w:tc>
      </w:tr>
      <w:tr w:rsidR="000D1300" w:rsidRPr="00AA34D7" w14:paraId="5226F9BA" w14:textId="77777777" w:rsidTr="007A7313">
        <w:trPr>
          <w:trHeight w:val="19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36EBD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97134867" w:edGrp="everyone" w:colFirst="0" w:colLast="0"/>
            <w:permEnd w:id="71305052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649C1037" w14:textId="552D402C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la Inscripción del Representante Legal (vigente)</w:t>
            </w:r>
          </w:p>
        </w:tc>
      </w:tr>
      <w:permEnd w:id="97134867"/>
    </w:tbl>
    <w:p w14:paraId="4B4072A2" w14:textId="027A92DD" w:rsidR="00DE50DA" w:rsidRPr="00AA34D7" w:rsidRDefault="00DE50DA" w:rsidP="00DA49E0">
      <w:pPr>
        <w:spacing w:before="0" w:after="0" w:line="240" w:lineRule="auto"/>
        <w:rPr>
          <w:sz w:val="22"/>
          <w:szCs w:val="22"/>
        </w:rPr>
      </w:pPr>
    </w:p>
    <w:p w14:paraId="1D2EA2B9" w14:textId="6E766908" w:rsidR="00AC66D0" w:rsidRDefault="00D3462B" w:rsidP="007A7313">
      <w:pPr>
        <w:spacing w:before="0" w:after="0" w:line="240" w:lineRule="auto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>Cualquier modificación de la información proporcionada en esta solicitud, será</w:t>
      </w:r>
      <w:r w:rsidR="00AC66D0">
        <w:rPr>
          <w:sz w:val="22"/>
          <w:szCs w:val="22"/>
        </w:rPr>
        <w:t xml:space="preserve"> notifica</w:t>
      </w:r>
      <w:r>
        <w:rPr>
          <w:sz w:val="22"/>
          <w:szCs w:val="22"/>
        </w:rPr>
        <w:t>da</w:t>
      </w:r>
      <w:r w:rsidR="00AC66D0">
        <w:rPr>
          <w:sz w:val="22"/>
          <w:szCs w:val="22"/>
        </w:rPr>
        <w:t xml:space="preserve"> de inmediato</w:t>
      </w:r>
      <w:r>
        <w:rPr>
          <w:sz w:val="22"/>
          <w:szCs w:val="22"/>
        </w:rPr>
        <w:t>.</w:t>
      </w:r>
    </w:p>
    <w:p w14:paraId="2D7FFFF9" w14:textId="77777777" w:rsidR="00AC66D0" w:rsidRDefault="00AC66D0" w:rsidP="00DA49E0">
      <w:pPr>
        <w:spacing w:before="0" w:after="0" w:line="240" w:lineRule="auto"/>
        <w:rPr>
          <w:sz w:val="22"/>
          <w:szCs w:val="22"/>
        </w:rPr>
      </w:pPr>
    </w:p>
    <w:p w14:paraId="6439DFB2" w14:textId="212542CA" w:rsidR="000D1300" w:rsidRPr="00AA34D7" w:rsidRDefault="000D1300" w:rsidP="007A7313">
      <w:pPr>
        <w:spacing w:before="0" w:after="0" w:line="240" w:lineRule="auto"/>
        <w:ind w:left="-142"/>
        <w:rPr>
          <w:sz w:val="22"/>
          <w:szCs w:val="22"/>
        </w:rPr>
      </w:pPr>
      <w:r w:rsidRPr="00AA34D7">
        <w:rPr>
          <w:sz w:val="22"/>
          <w:szCs w:val="22"/>
        </w:rPr>
        <w:t>Sin otro particular,</w:t>
      </w:r>
    </w:p>
    <w:p w14:paraId="7E948C3E" w14:textId="23D515CB" w:rsidR="005860A1" w:rsidRDefault="005860A1" w:rsidP="00DA49E0">
      <w:pPr>
        <w:spacing w:before="0" w:after="0" w:line="240" w:lineRule="auto"/>
        <w:rPr>
          <w:sz w:val="22"/>
          <w:szCs w:val="22"/>
        </w:rPr>
      </w:pPr>
    </w:p>
    <w:p w14:paraId="40B1DC8C" w14:textId="77777777" w:rsidR="005860A1" w:rsidRDefault="005860A1" w:rsidP="00DA49E0">
      <w:pPr>
        <w:spacing w:before="0" w:after="0" w:line="240" w:lineRule="auto"/>
        <w:rPr>
          <w:sz w:val="22"/>
          <w:szCs w:val="22"/>
        </w:rPr>
      </w:pPr>
    </w:p>
    <w:p w14:paraId="43785F5A" w14:textId="77777777" w:rsidR="00DE50DA" w:rsidRPr="00AA34D7" w:rsidRDefault="00DE50DA" w:rsidP="00DA49E0">
      <w:pPr>
        <w:spacing w:before="0" w:after="0" w:line="240" w:lineRule="auto"/>
        <w:rPr>
          <w:sz w:val="22"/>
          <w:szCs w:val="22"/>
        </w:rPr>
      </w:pPr>
    </w:p>
    <w:tbl>
      <w:tblPr>
        <w:tblStyle w:val="Tablaconcuadrcula"/>
        <w:tblW w:w="2882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</w:tblGrid>
      <w:tr w:rsidR="00DE50DA" w:rsidRPr="00AA34D7" w14:paraId="36ECA46F" w14:textId="77777777" w:rsidTr="0011113E">
        <w:trPr>
          <w:trHeight w:val="294"/>
          <w:jc w:val="center"/>
        </w:trPr>
        <w:tc>
          <w:tcPr>
            <w:tcW w:w="5000" w:type="pct"/>
            <w:vAlign w:val="bottom"/>
          </w:tcPr>
          <w:p w14:paraId="5B5DC21C" w14:textId="569C98E4" w:rsidR="00DE50DA" w:rsidRPr="00AA34D7" w:rsidRDefault="006C3CA5" w:rsidP="00DE50DA">
            <w:pPr>
              <w:spacing w:before="0"/>
              <w:jc w:val="center"/>
              <w:rPr>
                <w:sz w:val="22"/>
                <w:szCs w:val="22"/>
              </w:rPr>
            </w:pPr>
            <w:permStart w:id="1972793627" w:edGrp="everyone" w:colFirst="0" w:colLast="0"/>
            <w:r w:rsidRPr="006C3CA5">
              <w:rPr>
                <w:sz w:val="22"/>
                <w:szCs w:val="22"/>
              </w:rPr>
              <w:t>Nombre y Firma del Representante Legal</w:t>
            </w:r>
          </w:p>
        </w:tc>
      </w:tr>
      <w:permEnd w:id="1972793627"/>
    </w:tbl>
    <w:p w14:paraId="751BF051" w14:textId="4935BCB4" w:rsidR="00DE50DA" w:rsidRPr="00AA34D7" w:rsidRDefault="00DE50DA" w:rsidP="009A1208">
      <w:pPr>
        <w:spacing w:before="0" w:after="0" w:line="240" w:lineRule="auto"/>
        <w:rPr>
          <w:sz w:val="22"/>
          <w:szCs w:val="22"/>
        </w:rPr>
      </w:pPr>
    </w:p>
    <w:p w14:paraId="44EE992E" w14:textId="77777777" w:rsidR="00E37F5D" w:rsidRDefault="00E37F5D" w:rsidP="00F577E3">
      <w:pPr>
        <w:spacing w:before="0" w:after="0" w:line="240" w:lineRule="auto"/>
        <w:ind w:right="237"/>
        <w:jc w:val="right"/>
        <w:rPr>
          <w:sz w:val="22"/>
          <w:szCs w:val="22"/>
        </w:rPr>
      </w:pPr>
    </w:p>
    <w:sectPr w:rsidR="00E37F5D" w:rsidSect="00AC66D0">
      <w:headerReference w:type="default" r:id="rId12"/>
      <w:pgSz w:w="12240" w:h="15840" w:code="1"/>
      <w:pgMar w:top="1440" w:right="1440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B0ED3" w14:textId="77777777" w:rsidR="003F7896" w:rsidRDefault="003F7896" w:rsidP="000172E5">
      <w:pPr>
        <w:spacing w:after="0" w:line="240" w:lineRule="auto"/>
      </w:pPr>
      <w:r>
        <w:separator/>
      </w:r>
    </w:p>
  </w:endnote>
  <w:endnote w:type="continuationSeparator" w:id="0">
    <w:p w14:paraId="48218591" w14:textId="77777777" w:rsidR="003F7896" w:rsidRDefault="003F78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0B8626-A7A6-4EA5-B297-D07F800714D5}"/>
    <w:embedBold r:id="rId2" w:fontKey="{67C80167-420B-4938-922A-CD62247481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F3CBDB4-F6E6-4FE9-8DE0-F2FF2F7A1C3B}"/>
    <w:embedBold r:id="rId4" w:fontKey="{40428DD7-5627-4DB5-A4D5-51485270DFCB}"/>
    <w:embedItalic r:id="rId5" w:fontKey="{223B52D7-D73D-420C-9BC0-FA385A2B80A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25DDA47-EB3E-4C90-AD14-8EC581C10C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9D2F4ED-C9D6-4898-9307-8CFEC2D627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CAB7" w14:textId="77777777" w:rsidR="003F7896" w:rsidRDefault="003F7896" w:rsidP="000172E5">
      <w:pPr>
        <w:spacing w:after="0" w:line="240" w:lineRule="auto"/>
      </w:pPr>
      <w:r>
        <w:separator/>
      </w:r>
    </w:p>
  </w:footnote>
  <w:footnote w:type="continuationSeparator" w:id="0">
    <w:p w14:paraId="1BDEAA4D" w14:textId="77777777" w:rsidR="003F7896" w:rsidRDefault="003F789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ook w:val="04A0" w:firstRow="1" w:lastRow="0" w:firstColumn="1" w:lastColumn="0" w:noHBand="0" w:noVBand="1"/>
    </w:tblPr>
    <w:tblGrid>
      <w:gridCol w:w="9923"/>
    </w:tblGrid>
    <w:tr w:rsidR="00DA49E0" w:rsidRPr="00637200" w14:paraId="76E57986" w14:textId="77777777" w:rsidTr="003A045A">
      <w:trPr>
        <w:trHeight w:val="849"/>
      </w:trPr>
      <w:tc>
        <w:tcPr>
          <w:tcW w:w="9923" w:type="dxa"/>
          <w:vAlign w:val="center"/>
        </w:tcPr>
        <w:p w14:paraId="4C410EE6" w14:textId="1E369911" w:rsidR="00DA49E0" w:rsidRPr="00637200" w:rsidRDefault="00474E8B" w:rsidP="00DA49E0">
          <w:pPr>
            <w:pStyle w:val="Encabezado"/>
            <w:jc w:val="center"/>
          </w:pPr>
          <w:permStart w:id="1330396552" w:edGrp="everyone"/>
          <w:r w:rsidRPr="00474E8B">
            <w:rPr>
              <w:color w:val="D9D9D9" w:themeColor="background1" w:themeShade="D9"/>
              <w:sz w:val="36"/>
              <w:szCs w:val="20"/>
            </w:rPr>
            <w:t xml:space="preserve">Formato 1 </w:t>
          </w:r>
          <w:r w:rsidR="00DA49E0" w:rsidRPr="00474E8B">
            <w:rPr>
              <w:color w:val="D9D9D9" w:themeColor="background1" w:themeShade="D9"/>
              <w:sz w:val="36"/>
              <w:szCs w:val="20"/>
            </w:rPr>
            <w:t>(</w:t>
          </w:r>
          <w:r w:rsidR="000D1300" w:rsidRPr="00474E8B">
            <w:rPr>
              <w:color w:val="D9D9D9" w:themeColor="background1" w:themeShade="D9"/>
              <w:sz w:val="36"/>
              <w:szCs w:val="20"/>
            </w:rPr>
            <w:t>Imprimir en h</w:t>
          </w:r>
          <w:r w:rsidR="00DA49E0" w:rsidRPr="00474E8B">
            <w:rPr>
              <w:color w:val="D9D9D9" w:themeColor="background1" w:themeShade="D9"/>
              <w:sz w:val="36"/>
              <w:szCs w:val="20"/>
            </w:rPr>
            <w:t>oja membretada)</w:t>
          </w:r>
          <w:permEnd w:id="1330396552"/>
        </w:p>
      </w:tc>
    </w:tr>
  </w:tbl>
  <w:p w14:paraId="5C740011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90831561">
    <w:abstractNumId w:val="11"/>
  </w:num>
  <w:num w:numId="2" w16cid:durableId="1849755459">
    <w:abstractNumId w:val="7"/>
  </w:num>
  <w:num w:numId="3" w16cid:durableId="1992558827">
    <w:abstractNumId w:val="15"/>
  </w:num>
  <w:num w:numId="4" w16cid:durableId="910313617">
    <w:abstractNumId w:val="12"/>
  </w:num>
  <w:num w:numId="5" w16cid:durableId="1878464074">
    <w:abstractNumId w:val="13"/>
  </w:num>
  <w:num w:numId="6" w16cid:durableId="83499648">
    <w:abstractNumId w:val="19"/>
  </w:num>
  <w:num w:numId="7" w16cid:durableId="1804419011">
    <w:abstractNumId w:val="6"/>
  </w:num>
  <w:num w:numId="8" w16cid:durableId="1672098621">
    <w:abstractNumId w:val="10"/>
  </w:num>
  <w:num w:numId="9" w16cid:durableId="1909413211">
    <w:abstractNumId w:val="17"/>
  </w:num>
  <w:num w:numId="10" w16cid:durableId="1877965032">
    <w:abstractNumId w:val="1"/>
  </w:num>
  <w:num w:numId="11" w16cid:durableId="219442583">
    <w:abstractNumId w:val="5"/>
  </w:num>
  <w:num w:numId="12" w16cid:durableId="1463498002">
    <w:abstractNumId w:val="0"/>
  </w:num>
  <w:num w:numId="13" w16cid:durableId="650671049">
    <w:abstractNumId w:val="2"/>
  </w:num>
  <w:num w:numId="14" w16cid:durableId="2110225598">
    <w:abstractNumId w:val="9"/>
  </w:num>
  <w:num w:numId="15" w16cid:durableId="195847891">
    <w:abstractNumId w:val="8"/>
  </w:num>
  <w:num w:numId="16" w16cid:durableId="1901939031">
    <w:abstractNumId w:val="16"/>
  </w:num>
  <w:num w:numId="17" w16cid:durableId="797574564">
    <w:abstractNumId w:val="3"/>
  </w:num>
  <w:num w:numId="18" w16cid:durableId="339966135">
    <w:abstractNumId w:val="21"/>
  </w:num>
  <w:num w:numId="19" w16cid:durableId="996346650">
    <w:abstractNumId w:val="18"/>
  </w:num>
  <w:num w:numId="20" w16cid:durableId="2098868761">
    <w:abstractNumId w:val="14"/>
  </w:num>
  <w:num w:numId="21" w16cid:durableId="26568230">
    <w:abstractNumId w:val="20"/>
  </w:num>
  <w:num w:numId="22" w16cid:durableId="18738345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Cqw/Z7b4zBImzwmCVMBNAN5jHzuw9LhtllGkfZivtK7+S+rQZkSlb/qnFkPuu0ceG613ktNFGZyCs3sdGXnxLA==" w:salt="XbS7eSlzEImJWDphKHRFmw==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0"/>
    <w:rsid w:val="00002EB8"/>
    <w:rsid w:val="000172E5"/>
    <w:rsid w:val="0002353C"/>
    <w:rsid w:val="00052382"/>
    <w:rsid w:val="0006568A"/>
    <w:rsid w:val="00076F0F"/>
    <w:rsid w:val="00084253"/>
    <w:rsid w:val="0009383F"/>
    <w:rsid w:val="000D1300"/>
    <w:rsid w:val="000D1F49"/>
    <w:rsid w:val="000D7601"/>
    <w:rsid w:val="00101239"/>
    <w:rsid w:val="0011113E"/>
    <w:rsid w:val="00125792"/>
    <w:rsid w:val="00146164"/>
    <w:rsid w:val="00165ADF"/>
    <w:rsid w:val="001727CA"/>
    <w:rsid w:val="001800AB"/>
    <w:rsid w:val="001D6111"/>
    <w:rsid w:val="001F7D13"/>
    <w:rsid w:val="00204DAA"/>
    <w:rsid w:val="00221012"/>
    <w:rsid w:val="00262BF2"/>
    <w:rsid w:val="002C068A"/>
    <w:rsid w:val="002C56E6"/>
    <w:rsid w:val="002F47E3"/>
    <w:rsid w:val="00305932"/>
    <w:rsid w:val="00311D4F"/>
    <w:rsid w:val="0034390E"/>
    <w:rsid w:val="00344849"/>
    <w:rsid w:val="003468B5"/>
    <w:rsid w:val="00351E0C"/>
    <w:rsid w:val="00352B5B"/>
    <w:rsid w:val="00361E11"/>
    <w:rsid w:val="003769BA"/>
    <w:rsid w:val="003853A4"/>
    <w:rsid w:val="003A045A"/>
    <w:rsid w:val="003D4BED"/>
    <w:rsid w:val="003F0847"/>
    <w:rsid w:val="003F4D4B"/>
    <w:rsid w:val="003F7896"/>
    <w:rsid w:val="0040090B"/>
    <w:rsid w:val="0042726F"/>
    <w:rsid w:val="00430DA3"/>
    <w:rsid w:val="00435F60"/>
    <w:rsid w:val="00460BED"/>
    <w:rsid w:val="0046302A"/>
    <w:rsid w:val="00474E8B"/>
    <w:rsid w:val="00487D2D"/>
    <w:rsid w:val="004A1C8E"/>
    <w:rsid w:val="004D5D62"/>
    <w:rsid w:val="00502E9C"/>
    <w:rsid w:val="005112D0"/>
    <w:rsid w:val="00551FD9"/>
    <w:rsid w:val="00575912"/>
    <w:rsid w:val="00577E06"/>
    <w:rsid w:val="00583334"/>
    <w:rsid w:val="005860A1"/>
    <w:rsid w:val="005A3BF7"/>
    <w:rsid w:val="005C19F5"/>
    <w:rsid w:val="005F2035"/>
    <w:rsid w:val="005F7990"/>
    <w:rsid w:val="00600EB0"/>
    <w:rsid w:val="0060687E"/>
    <w:rsid w:val="006145D8"/>
    <w:rsid w:val="00637200"/>
    <w:rsid w:val="0063739C"/>
    <w:rsid w:val="00670787"/>
    <w:rsid w:val="00670957"/>
    <w:rsid w:val="006A54B5"/>
    <w:rsid w:val="006C3CA5"/>
    <w:rsid w:val="006D4889"/>
    <w:rsid w:val="006F5A63"/>
    <w:rsid w:val="007147D7"/>
    <w:rsid w:val="00722D9F"/>
    <w:rsid w:val="00770F25"/>
    <w:rsid w:val="0078505C"/>
    <w:rsid w:val="007A35A8"/>
    <w:rsid w:val="007A7313"/>
    <w:rsid w:val="007B0A85"/>
    <w:rsid w:val="007C6A52"/>
    <w:rsid w:val="008048C1"/>
    <w:rsid w:val="0082043E"/>
    <w:rsid w:val="00846263"/>
    <w:rsid w:val="00846B76"/>
    <w:rsid w:val="008509DB"/>
    <w:rsid w:val="00850CD8"/>
    <w:rsid w:val="0086797B"/>
    <w:rsid w:val="008724AD"/>
    <w:rsid w:val="008C4662"/>
    <w:rsid w:val="008E203A"/>
    <w:rsid w:val="008E7B85"/>
    <w:rsid w:val="00906D16"/>
    <w:rsid w:val="0091229C"/>
    <w:rsid w:val="00926ADA"/>
    <w:rsid w:val="00940E73"/>
    <w:rsid w:val="009431FA"/>
    <w:rsid w:val="00957CED"/>
    <w:rsid w:val="0098597D"/>
    <w:rsid w:val="00987558"/>
    <w:rsid w:val="009A1208"/>
    <w:rsid w:val="009F619A"/>
    <w:rsid w:val="009F6DDE"/>
    <w:rsid w:val="00A370A8"/>
    <w:rsid w:val="00AA34D7"/>
    <w:rsid w:val="00AC66D0"/>
    <w:rsid w:val="00B337A2"/>
    <w:rsid w:val="00B37A4F"/>
    <w:rsid w:val="00B63CFD"/>
    <w:rsid w:val="00BD4753"/>
    <w:rsid w:val="00BD5CB1"/>
    <w:rsid w:val="00BE62EE"/>
    <w:rsid w:val="00C003BA"/>
    <w:rsid w:val="00C03169"/>
    <w:rsid w:val="00C36F6D"/>
    <w:rsid w:val="00C4602F"/>
    <w:rsid w:val="00C46878"/>
    <w:rsid w:val="00C6231D"/>
    <w:rsid w:val="00CB4A51"/>
    <w:rsid w:val="00CD4532"/>
    <w:rsid w:val="00CD47B0"/>
    <w:rsid w:val="00CD66CB"/>
    <w:rsid w:val="00CE6104"/>
    <w:rsid w:val="00CE7918"/>
    <w:rsid w:val="00CF6513"/>
    <w:rsid w:val="00D0065C"/>
    <w:rsid w:val="00D16163"/>
    <w:rsid w:val="00D3462B"/>
    <w:rsid w:val="00D410DD"/>
    <w:rsid w:val="00D42EEF"/>
    <w:rsid w:val="00DA49E0"/>
    <w:rsid w:val="00DB3FAD"/>
    <w:rsid w:val="00DC71EC"/>
    <w:rsid w:val="00DE0A1C"/>
    <w:rsid w:val="00DE50DA"/>
    <w:rsid w:val="00E37F5D"/>
    <w:rsid w:val="00E47BDD"/>
    <w:rsid w:val="00E61C09"/>
    <w:rsid w:val="00E71D37"/>
    <w:rsid w:val="00E86767"/>
    <w:rsid w:val="00EB3B58"/>
    <w:rsid w:val="00EC0340"/>
    <w:rsid w:val="00EC7359"/>
    <w:rsid w:val="00EE3054"/>
    <w:rsid w:val="00EE386C"/>
    <w:rsid w:val="00F00606"/>
    <w:rsid w:val="00F01256"/>
    <w:rsid w:val="00F3630C"/>
    <w:rsid w:val="00F577E3"/>
    <w:rsid w:val="00F66C79"/>
    <w:rsid w:val="00F96193"/>
    <w:rsid w:val="00FA70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F0EC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ha.com.gt/SistemaCuentaHabientes/logi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239</Words>
  <Characters>1316</Characters>
  <Application>Microsoft Office Word</Application>
  <DocSecurity>8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2021-03-09T20:56:00Z</dcterms:created>
  <dcterms:modified xsi:type="dcterms:W3CDTF">2022-07-13T16:55:00Z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